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634" w:rsidRDefault="00BE52B4" w:rsidP="00052634">
      <w:pPr>
        <w:jc w:val="center"/>
        <w:rPr>
          <w:rFonts w:ascii="Arial Narrow" w:hAnsi="Arial Narrow"/>
          <w:b/>
          <w:sz w:val="36"/>
          <w:u w:val="single"/>
        </w:rPr>
      </w:pPr>
      <w:r w:rsidRPr="00BE52B4">
        <w:rPr>
          <w:rFonts w:ascii="Arial Narrow" w:eastAsia="Times New Roman" w:hAnsi="Arial Narrow" w:cs="Arial"/>
          <w:b/>
          <w:bCs/>
          <w:noProof/>
          <w:color w:val="000000"/>
          <w:sz w:val="44"/>
          <w:szCs w:val="44"/>
          <w:u w:val="single"/>
          <w:lang w:eastAsia="en-AU"/>
        </w:rPr>
        <w:drawing>
          <wp:anchor distT="0" distB="0" distL="114300" distR="114300" simplePos="0" relativeHeight="251660288" behindDoc="1" locked="0" layoutInCell="1" allowOverlap="1" wp14:anchorId="43D83B09" wp14:editId="595DA15C">
            <wp:simplePos x="0" y="0"/>
            <wp:positionH relativeFrom="margin">
              <wp:posOffset>133350</wp:posOffset>
            </wp:positionH>
            <wp:positionV relativeFrom="paragraph">
              <wp:posOffset>229235</wp:posOffset>
            </wp:positionV>
            <wp:extent cx="5442717" cy="1400175"/>
            <wp:effectExtent l="0" t="0" r="571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5" b="1899"/>
                    <a:stretch/>
                  </pic:blipFill>
                  <pic:spPr>
                    <a:xfrm>
                      <a:off x="0" y="0"/>
                      <a:ext cx="5442717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2B4">
        <w:rPr>
          <w:rFonts w:ascii="Arial Narrow" w:hAnsi="Arial Narrow"/>
          <w:b/>
          <w:sz w:val="36"/>
          <w:u w:val="single"/>
        </w:rPr>
        <w:t>Seesaw Instructions 2</w:t>
      </w:r>
    </w:p>
    <w:p w:rsidR="00BE52B4" w:rsidRPr="00BE52B4" w:rsidRDefault="0046234E" w:rsidP="00052634">
      <w:pPr>
        <w:jc w:val="center"/>
        <w:rPr>
          <w:rFonts w:ascii="Arial Narrow" w:hAnsi="Arial Narrow"/>
          <w:b/>
          <w:sz w:val="36"/>
          <w:u w:val="single"/>
        </w:rPr>
      </w:pPr>
      <w:r w:rsidRPr="005F3415">
        <w:rPr>
          <w:rFonts w:ascii="Arial Narrow" w:hAnsi="Arial Narrow"/>
          <w:b/>
          <w:noProof/>
          <w:sz w:val="36"/>
          <w:lang w:eastAsia="en-A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7C02433" wp14:editId="713961BC">
                <wp:simplePos x="0" y="0"/>
                <wp:positionH relativeFrom="column">
                  <wp:posOffset>2397760</wp:posOffset>
                </wp:positionH>
                <wp:positionV relativeFrom="paragraph">
                  <wp:posOffset>179070</wp:posOffset>
                </wp:positionV>
                <wp:extent cx="3962400" cy="8286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34E" w:rsidRPr="0046234E" w:rsidRDefault="0046234E" w:rsidP="004623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6234E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4472C4" w:themeColor="accent5"/>
                                <w:sz w:val="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Parents – Seesaw 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4472C4" w:themeColor="accent5"/>
                                <w:sz w:val="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Mobile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024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8.8pt;margin-top:14.1pt;width:312pt;height:6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" filled="f" stroked="f">
                <v:textbox>
                  <w:txbxContent>
                    <w:p w:rsidR="0046234E" w:rsidRPr="0046234E" w:rsidRDefault="0046234E" w:rsidP="0046234E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6234E">
                        <w:rPr>
                          <w:rFonts w:ascii="Arial" w:hAnsi="Arial" w:cs="Arial"/>
                          <w:b/>
                          <w:outline/>
                          <w:noProof/>
                          <w:color w:val="4472C4" w:themeColor="accent5"/>
                          <w:sz w:val="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Parents – Seesaw 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4472C4" w:themeColor="accent5"/>
                          <w:sz w:val="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Mobile Devices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52B4" w:rsidRPr="00BE52B4">
        <w:rPr>
          <w:rFonts w:ascii="Arial Narrow" w:hAnsi="Arial Narrow"/>
          <w:b/>
          <w:noProof/>
          <w:sz w:val="36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41F22" wp14:editId="512B5DF3">
                <wp:simplePos x="0" y="0"/>
                <wp:positionH relativeFrom="column">
                  <wp:posOffset>2387600</wp:posOffset>
                </wp:positionH>
                <wp:positionV relativeFrom="paragraph">
                  <wp:posOffset>249555</wp:posOffset>
                </wp:positionV>
                <wp:extent cx="4067175" cy="685800"/>
                <wp:effectExtent l="0" t="0" r="9525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685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50E4D7" id="Rounded Rectangle 38" o:spid="_x0000_s1026" style="position:absolute;margin-left:188pt;margin-top:19.65pt;width:320.2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" fillcolor="#9cc2e5 [1940]" stroked="f" strokeweight="1pt">
                <v:stroke joinstyle="miter"/>
              </v:roundrect>
            </w:pict>
          </mc:Fallback>
        </mc:AlternateContent>
      </w:r>
    </w:p>
    <w:p w:rsidR="00052634" w:rsidRPr="005F3415" w:rsidRDefault="00052634" w:rsidP="00052634">
      <w:pPr>
        <w:jc w:val="center"/>
        <w:rPr>
          <w:rFonts w:ascii="Arial Narrow" w:hAnsi="Arial Narrow"/>
          <w:b/>
          <w:sz w:val="36"/>
        </w:rPr>
      </w:pPr>
    </w:p>
    <w:p w:rsidR="00052634" w:rsidRPr="005F3415" w:rsidRDefault="00052634" w:rsidP="00052634">
      <w:pPr>
        <w:jc w:val="center"/>
        <w:rPr>
          <w:rFonts w:ascii="Arial Narrow" w:hAnsi="Arial Narrow"/>
          <w:b/>
          <w:sz w:val="36"/>
        </w:rPr>
      </w:pPr>
    </w:p>
    <w:p w:rsidR="00052634" w:rsidRDefault="00052634" w:rsidP="00052634">
      <w:pPr>
        <w:jc w:val="center"/>
        <w:rPr>
          <w:rFonts w:ascii="Arial Narrow" w:hAnsi="Arial Narrow"/>
          <w:b/>
          <w:sz w:val="18"/>
        </w:rPr>
      </w:pPr>
    </w:p>
    <w:p w:rsidR="00052634" w:rsidRPr="00052634" w:rsidRDefault="00052634" w:rsidP="00052634">
      <w:pPr>
        <w:jc w:val="center"/>
        <w:rPr>
          <w:rFonts w:ascii="Arial Narrow" w:hAnsi="Arial Narrow"/>
          <w:b/>
          <w:sz w:val="14"/>
          <w:u w:val="single"/>
        </w:rPr>
      </w:pPr>
      <w:r w:rsidRPr="00052634">
        <w:rPr>
          <w:rFonts w:ascii="Arial Narrow" w:hAnsi="Arial Narrow"/>
          <w:b/>
          <w:sz w:val="28"/>
        </w:rPr>
        <w:t xml:space="preserve">How to: Download </w:t>
      </w:r>
      <w:r>
        <w:rPr>
          <w:rFonts w:ascii="Arial Narrow" w:hAnsi="Arial Narrow"/>
          <w:b/>
          <w:sz w:val="28"/>
        </w:rPr>
        <w:t xml:space="preserve">Seesaw </w:t>
      </w:r>
      <w:r w:rsidRPr="00052634">
        <w:rPr>
          <w:rFonts w:ascii="Arial Narrow" w:hAnsi="Arial Narrow"/>
          <w:b/>
          <w:sz w:val="28"/>
        </w:rPr>
        <w:t>to an iPhone</w:t>
      </w:r>
      <w:r w:rsidR="008B568A">
        <w:rPr>
          <w:rFonts w:ascii="Arial Narrow" w:hAnsi="Arial Narrow"/>
          <w:b/>
          <w:sz w:val="28"/>
        </w:rPr>
        <w:t xml:space="preserve">, </w:t>
      </w:r>
      <w:r w:rsidRPr="00052634">
        <w:rPr>
          <w:rFonts w:ascii="Arial Narrow" w:hAnsi="Arial Narrow"/>
          <w:b/>
          <w:sz w:val="28"/>
        </w:rPr>
        <w:t>iPad</w:t>
      </w:r>
      <w:r w:rsidR="008B568A">
        <w:rPr>
          <w:rFonts w:ascii="Arial Narrow" w:hAnsi="Arial Narrow"/>
          <w:b/>
          <w:sz w:val="28"/>
        </w:rPr>
        <w:t xml:space="preserve"> or a tablet</w:t>
      </w:r>
      <w:r w:rsidRPr="00052634">
        <w:rPr>
          <w:rFonts w:ascii="Arial Narrow" w:hAnsi="Arial Narrow"/>
          <w:b/>
          <w:sz w:val="28"/>
        </w:rPr>
        <w:t xml:space="preserve"> and Log in to the </w:t>
      </w:r>
      <w:r w:rsidRPr="00052634">
        <w:rPr>
          <w:rFonts w:ascii="Arial Narrow" w:hAnsi="Arial Narrow"/>
          <w:b/>
          <w:sz w:val="28"/>
          <w:u w:val="single"/>
        </w:rPr>
        <w:t>Parent Seesaw App</w:t>
      </w:r>
      <w:r w:rsidR="008B568A">
        <w:rPr>
          <w:rFonts w:ascii="Arial Narrow" w:hAnsi="Arial Narrow"/>
          <w:b/>
          <w:sz w:val="28"/>
          <w:u w:val="single"/>
        </w:rPr>
        <w:t>.</w:t>
      </w:r>
    </w:p>
    <w:tbl>
      <w:tblPr>
        <w:tblStyle w:val="TableGrid"/>
        <w:tblpPr w:leftFromText="180" w:rightFromText="180" w:vertAnchor="text" w:horzAnchor="margin" w:tblpXSpec="center" w:tblpY="198"/>
        <w:tblW w:w="10637" w:type="dxa"/>
        <w:tblLook w:val="04A0" w:firstRow="1" w:lastRow="0" w:firstColumn="1" w:lastColumn="0" w:noHBand="0" w:noVBand="1"/>
      </w:tblPr>
      <w:tblGrid>
        <w:gridCol w:w="4896"/>
        <w:gridCol w:w="5741"/>
      </w:tblGrid>
      <w:tr w:rsidR="00052634" w:rsidRPr="0090214C" w:rsidTr="00BE52B4">
        <w:trPr>
          <w:trHeight w:val="844"/>
        </w:trPr>
        <w:tc>
          <w:tcPr>
            <w:tcW w:w="4896" w:type="dxa"/>
          </w:tcPr>
          <w:p w:rsidR="00052634" w:rsidRPr="0090214C" w:rsidRDefault="00BE52B4" w:rsidP="00052634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183515</wp:posOffset>
                  </wp:positionV>
                  <wp:extent cx="440111" cy="454660"/>
                  <wp:effectExtent l="0" t="0" r="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1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4445</wp:posOffset>
                  </wp:positionV>
                  <wp:extent cx="523875" cy="935990"/>
                  <wp:effectExtent l="0" t="0" r="9525" b="0"/>
                  <wp:wrapTight wrapText="bothSides">
                    <wp:wrapPolygon edited="0">
                      <wp:start x="0" y="0"/>
                      <wp:lineTo x="0" y="21102"/>
                      <wp:lineTo x="21207" y="21102"/>
                      <wp:lineTo x="2120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</w:tcPr>
          <w:p w:rsidR="00052634" w:rsidRPr="0090214C" w:rsidRDefault="008B568A" w:rsidP="00052634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Go to the App Store on your device.</w:t>
            </w:r>
          </w:p>
        </w:tc>
      </w:tr>
      <w:tr w:rsidR="00052634" w:rsidRPr="0090214C" w:rsidTr="00BE52B4">
        <w:trPr>
          <w:trHeight w:val="1090"/>
        </w:trPr>
        <w:tc>
          <w:tcPr>
            <w:tcW w:w="4896" w:type="dxa"/>
          </w:tcPr>
          <w:p w:rsidR="00052634" w:rsidRPr="0090214C" w:rsidRDefault="00D61219" w:rsidP="00052634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79375</wp:posOffset>
                  </wp:positionV>
                  <wp:extent cx="672465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805" y="20769"/>
                      <wp:lineTo x="2080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</w:tcPr>
          <w:p w:rsidR="00052634" w:rsidRPr="0090214C" w:rsidRDefault="008B568A" w:rsidP="00052634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 xml:space="preserve">Search </w:t>
            </w:r>
            <w:r w:rsidR="00D61219" w:rsidRPr="0090214C">
              <w:rPr>
                <w:rFonts w:ascii="Arial Narrow" w:hAnsi="Arial Narrow"/>
                <w:sz w:val="28"/>
                <w:szCs w:val="28"/>
              </w:rPr>
              <w:t>for Seesaw Family</w:t>
            </w:r>
          </w:p>
        </w:tc>
      </w:tr>
      <w:tr w:rsidR="00052634" w:rsidRPr="0090214C" w:rsidTr="00BE52B4">
        <w:tc>
          <w:tcPr>
            <w:tcW w:w="4896" w:type="dxa"/>
          </w:tcPr>
          <w:p w:rsidR="00D61219" w:rsidRPr="0090214C" w:rsidRDefault="00D64F54" w:rsidP="00052634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27940</wp:posOffset>
                  </wp:positionV>
                  <wp:extent cx="2405380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383" y="21487"/>
                      <wp:lineTo x="21383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075"/>
                          <a:stretch/>
                        </pic:blipFill>
                        <pic:spPr bwMode="auto">
                          <a:xfrm>
                            <a:off x="0" y="0"/>
                            <a:ext cx="240538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</w:tcPr>
          <w:p w:rsidR="00D61219" w:rsidRPr="0090214C" w:rsidRDefault="00D61219" w:rsidP="00D61219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 xml:space="preserve">Download the </w:t>
            </w:r>
            <w:r w:rsidRPr="0090214C">
              <w:rPr>
                <w:rFonts w:ascii="Arial Narrow" w:hAnsi="Arial Narrow"/>
                <w:b/>
                <w:sz w:val="28"/>
                <w:szCs w:val="28"/>
              </w:rPr>
              <w:t>Seesaw Parent and Family App</w:t>
            </w:r>
            <w:r w:rsidRPr="0090214C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D61219" w:rsidRPr="0090214C" w:rsidRDefault="00D61219" w:rsidP="00D61219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D61219" w:rsidRPr="0090214C" w:rsidRDefault="00D61219" w:rsidP="00D61219">
            <w:pPr>
              <w:pStyle w:val="ListParagraph"/>
              <w:ind w:left="0"/>
              <w:rPr>
                <w:rFonts w:ascii="Arial Narrow" w:hAnsi="Arial Narrow"/>
                <w:i/>
                <w:sz w:val="28"/>
                <w:szCs w:val="28"/>
              </w:rPr>
            </w:pPr>
            <w:r w:rsidRPr="0090214C">
              <w:rPr>
                <w:rFonts w:ascii="Arial Narrow" w:hAnsi="Arial Narrow"/>
                <w:i/>
                <w:sz w:val="28"/>
                <w:szCs w:val="28"/>
              </w:rPr>
              <w:t>(There are 2 apps for Seesaw</w:t>
            </w:r>
            <w:r w:rsidR="001C00C2" w:rsidRPr="0090214C">
              <w:rPr>
                <w:rFonts w:ascii="Arial Narrow" w:hAnsi="Arial Narrow"/>
                <w:i/>
                <w:sz w:val="28"/>
                <w:szCs w:val="28"/>
              </w:rPr>
              <w:t>.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 xml:space="preserve"> Seesaw Class is for the students and Seesaw Family is for parent communication and viewing of your child’s journal.</w:t>
            </w:r>
            <w:r w:rsidR="001C00C2" w:rsidRPr="0090214C">
              <w:rPr>
                <w:rFonts w:ascii="Arial Narrow" w:hAnsi="Arial Narrow"/>
                <w:i/>
                <w:sz w:val="28"/>
                <w:szCs w:val="28"/>
              </w:rPr>
              <w:t xml:space="preserve"> 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 xml:space="preserve">You need to select </w:t>
            </w:r>
            <w:r w:rsidRPr="0090214C">
              <w:rPr>
                <w:rFonts w:ascii="Arial Narrow" w:hAnsi="Arial Narrow"/>
                <w:b/>
                <w:i/>
                <w:sz w:val="28"/>
                <w:szCs w:val="28"/>
              </w:rPr>
              <w:t>Seesaw Family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>.)</w:t>
            </w:r>
          </w:p>
          <w:p w:rsidR="00052634" w:rsidRPr="0090214C" w:rsidRDefault="00D61219" w:rsidP="00D61219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D64F54" w:rsidRPr="0090214C" w:rsidTr="00BE52B4">
        <w:tc>
          <w:tcPr>
            <w:tcW w:w="4896" w:type="dxa"/>
          </w:tcPr>
          <w:p w:rsidR="00D64F54" w:rsidRPr="0090214C" w:rsidRDefault="00BE52B4" w:rsidP="00D64F54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45085</wp:posOffset>
                  </wp:positionV>
                  <wp:extent cx="1952625" cy="1289685"/>
                  <wp:effectExtent l="0" t="0" r="9525" b="5715"/>
                  <wp:wrapTight wrapText="bothSides">
                    <wp:wrapPolygon edited="0">
                      <wp:start x="0" y="0"/>
                      <wp:lineTo x="0" y="21377"/>
                      <wp:lineTo x="21495" y="21377"/>
                      <wp:lineTo x="2149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64F54" w:rsidRPr="0090214C" w:rsidRDefault="00D64F54" w:rsidP="00BE52B4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741" w:type="dxa"/>
          </w:tcPr>
          <w:p w:rsidR="00D64F54" w:rsidRPr="0090214C" w:rsidRDefault="00D64F54" w:rsidP="00D64F54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Tap to open the family App</w:t>
            </w:r>
            <w:r w:rsidRPr="00902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D64F54" w:rsidRPr="0090214C" w:rsidTr="00BE52B4">
        <w:tc>
          <w:tcPr>
            <w:tcW w:w="4896" w:type="dxa"/>
          </w:tcPr>
          <w:p w:rsidR="00D64F54" w:rsidRPr="0090214C" w:rsidRDefault="00D64F54" w:rsidP="00D64F54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rFonts w:ascii="Arial Narrow" w:hAnsi="Arial Narrow"/>
                <w:b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0</wp:posOffset>
                  </wp:positionV>
                  <wp:extent cx="1666875" cy="1167130"/>
                  <wp:effectExtent l="0" t="0" r="9525" b="0"/>
                  <wp:wrapTight wrapText="bothSides">
                    <wp:wrapPolygon edited="0">
                      <wp:start x="0" y="0"/>
                      <wp:lineTo x="0" y="21153"/>
                      <wp:lineTo x="21477" y="21153"/>
                      <wp:lineTo x="214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umbnail_Image (7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4F54" w:rsidRPr="0090214C" w:rsidRDefault="00D64F54" w:rsidP="00D64F54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D64F54" w:rsidRPr="0090214C" w:rsidRDefault="00D64F54" w:rsidP="00D64F54">
            <w:pPr>
              <w:rPr>
                <w:sz w:val="28"/>
                <w:szCs w:val="28"/>
              </w:rPr>
            </w:pPr>
          </w:p>
          <w:p w:rsidR="00D64F54" w:rsidRPr="0090214C" w:rsidRDefault="00D64F54" w:rsidP="00D64F54">
            <w:pPr>
              <w:rPr>
                <w:sz w:val="28"/>
                <w:szCs w:val="28"/>
              </w:rPr>
            </w:pPr>
          </w:p>
          <w:p w:rsidR="00D64F54" w:rsidRPr="0090214C" w:rsidRDefault="00D64F54" w:rsidP="00D64F54">
            <w:pPr>
              <w:rPr>
                <w:sz w:val="28"/>
                <w:szCs w:val="28"/>
              </w:rPr>
            </w:pPr>
          </w:p>
          <w:p w:rsidR="00D64F54" w:rsidRPr="0090214C" w:rsidRDefault="00D64F54" w:rsidP="00D64F54">
            <w:pPr>
              <w:rPr>
                <w:sz w:val="28"/>
                <w:szCs w:val="28"/>
              </w:rPr>
            </w:pPr>
          </w:p>
          <w:p w:rsidR="00D64F54" w:rsidRPr="0090214C" w:rsidRDefault="00D64F54" w:rsidP="00D64F54">
            <w:pPr>
              <w:rPr>
                <w:sz w:val="28"/>
                <w:szCs w:val="28"/>
              </w:rPr>
            </w:pPr>
          </w:p>
          <w:p w:rsidR="00D64F54" w:rsidRPr="0090214C" w:rsidRDefault="00D64F54" w:rsidP="00D64F54">
            <w:pPr>
              <w:rPr>
                <w:sz w:val="28"/>
                <w:szCs w:val="28"/>
              </w:rPr>
            </w:pPr>
          </w:p>
        </w:tc>
        <w:tc>
          <w:tcPr>
            <w:tcW w:w="5741" w:type="dxa"/>
          </w:tcPr>
          <w:p w:rsidR="00D64F54" w:rsidRPr="0090214C" w:rsidRDefault="00D64F54" w:rsidP="00D64F54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 xml:space="preserve">Tap “Family Sign </w:t>
            </w:r>
            <w:proofErr w:type="gramStart"/>
            <w:r w:rsidRPr="0090214C">
              <w:rPr>
                <w:rFonts w:ascii="Arial Narrow" w:hAnsi="Arial Narrow"/>
                <w:sz w:val="28"/>
                <w:szCs w:val="28"/>
              </w:rPr>
              <w:t>In</w:t>
            </w:r>
            <w:proofErr w:type="gramEnd"/>
            <w:r w:rsidRPr="0090214C">
              <w:rPr>
                <w:rFonts w:ascii="Arial Narrow" w:hAnsi="Arial Narrow"/>
                <w:sz w:val="28"/>
                <w:szCs w:val="28"/>
              </w:rPr>
              <w:t>”.</w:t>
            </w:r>
          </w:p>
          <w:p w:rsidR="00BE52B4" w:rsidRPr="0090214C" w:rsidRDefault="00BE52B4" w:rsidP="00D64F54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</w:p>
          <w:p w:rsidR="00BE52B4" w:rsidRPr="0090214C" w:rsidRDefault="00BE52B4" w:rsidP="00BE52B4">
            <w:pPr>
              <w:pStyle w:val="ListParagraph"/>
              <w:ind w:left="0"/>
              <w:rPr>
                <w:rFonts w:ascii="Arial Narrow" w:hAnsi="Arial Narrow"/>
                <w:i/>
                <w:sz w:val="28"/>
                <w:szCs w:val="28"/>
              </w:rPr>
            </w:pPr>
            <w:r w:rsidRPr="0090214C">
              <w:rPr>
                <w:rFonts w:ascii="Arial Narrow" w:hAnsi="Arial Narrow"/>
                <w:i/>
                <w:sz w:val="28"/>
                <w:szCs w:val="28"/>
              </w:rPr>
              <w:t xml:space="preserve">If you have not yet “accepted” an invitation from your child’s class teacher please go to </w:t>
            </w:r>
            <w:r w:rsidRPr="0090214C">
              <w:rPr>
                <w:rFonts w:ascii="Arial Narrow" w:hAnsi="Arial Narrow"/>
                <w:i/>
                <w:sz w:val="28"/>
                <w:szCs w:val="28"/>
                <w:u w:val="single"/>
              </w:rPr>
              <w:t>Seesaw Instructions 1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 xml:space="preserve"> which explains how to accept the this invitation</w:t>
            </w:r>
            <w:r w:rsidRPr="0090214C">
              <w:rPr>
                <w:rFonts w:ascii="Arial Narrow" w:hAnsi="Arial Narrow"/>
                <w:b/>
                <w:i/>
                <w:sz w:val="28"/>
                <w:szCs w:val="28"/>
              </w:rPr>
              <w:t>.</w:t>
            </w:r>
          </w:p>
        </w:tc>
      </w:tr>
      <w:tr w:rsidR="00D64F54" w:rsidRPr="0090214C" w:rsidTr="00BE52B4">
        <w:tc>
          <w:tcPr>
            <w:tcW w:w="4896" w:type="dxa"/>
          </w:tcPr>
          <w:p w:rsidR="00D64F54" w:rsidRPr="0090214C" w:rsidRDefault="00BE52B4" w:rsidP="00D64F54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7936" behindDoc="1" locked="0" layoutInCell="1" allowOverlap="1" wp14:anchorId="6C671289" wp14:editId="493F0469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5080</wp:posOffset>
                  </wp:positionV>
                  <wp:extent cx="1847850" cy="130048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377" y="21199"/>
                      <wp:lineTo x="21377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</w:tcPr>
          <w:p w:rsidR="00D64F54" w:rsidRPr="0090214C" w:rsidRDefault="00BE52B4" w:rsidP="00D64F54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Once logged in, you will be able to see your child’s journal and Inbox your child’s teacher/s.</w:t>
            </w:r>
          </w:p>
        </w:tc>
      </w:tr>
    </w:tbl>
    <w:p w:rsidR="009A2695" w:rsidRPr="0090214C" w:rsidRDefault="009A2695">
      <w:pPr>
        <w:rPr>
          <w:sz w:val="28"/>
          <w:szCs w:val="28"/>
        </w:rPr>
      </w:pPr>
    </w:p>
    <w:p w:rsidR="0090214C" w:rsidRPr="0090214C" w:rsidRDefault="0090214C" w:rsidP="0090214C">
      <w:pPr>
        <w:rPr>
          <w:rFonts w:ascii="Arial Narrow" w:hAnsi="Arial Narrow"/>
          <w:b/>
          <w:sz w:val="28"/>
          <w:szCs w:val="28"/>
        </w:rPr>
      </w:pPr>
    </w:p>
    <w:p w:rsidR="0090214C" w:rsidRPr="0090214C" w:rsidRDefault="0090214C">
      <w:pPr>
        <w:rPr>
          <w:rFonts w:ascii="Arial Narrow" w:hAnsi="Arial Narrow"/>
          <w:b/>
          <w:sz w:val="28"/>
          <w:szCs w:val="28"/>
          <w:u w:val="single"/>
        </w:rPr>
      </w:pPr>
      <w:r w:rsidRPr="0090214C">
        <w:rPr>
          <w:rFonts w:ascii="Arial Narrow" w:hAnsi="Arial Narrow"/>
          <w:b/>
          <w:sz w:val="28"/>
          <w:szCs w:val="28"/>
        </w:rPr>
        <w:t>How to: Log in to the Seesaw website on a computer for Parents.</w:t>
      </w:r>
    </w:p>
    <w:tbl>
      <w:tblPr>
        <w:tblStyle w:val="TableGrid"/>
        <w:tblpPr w:leftFromText="180" w:rightFromText="180" w:vertAnchor="text" w:horzAnchor="margin" w:tblpY="184"/>
        <w:tblW w:w="10433" w:type="dxa"/>
        <w:tblLook w:val="04A0" w:firstRow="1" w:lastRow="0" w:firstColumn="1" w:lastColumn="0" w:noHBand="0" w:noVBand="1"/>
      </w:tblPr>
      <w:tblGrid>
        <w:gridCol w:w="6351"/>
        <w:gridCol w:w="4082"/>
      </w:tblGrid>
      <w:tr w:rsidR="0090214C" w:rsidRPr="0090214C" w:rsidTr="009B5464">
        <w:trPr>
          <w:trHeight w:val="2093"/>
        </w:trPr>
        <w:tc>
          <w:tcPr>
            <w:tcW w:w="6351" w:type="dxa"/>
            <w:tcBorders>
              <w:bottom w:val="single" w:sz="4" w:space="0" w:color="auto"/>
            </w:tcBorders>
          </w:tcPr>
          <w:p w:rsidR="0090214C" w:rsidRPr="0090214C" w:rsidRDefault="0090214C" w:rsidP="0090214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B11FCED" wp14:editId="0C20DB7B">
                  <wp:extent cx="3575053" cy="13906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11" cy="141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bottom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Search the internet using your web browser such as Google or Ninemsn etc. Enter the website address</w:t>
            </w:r>
          </w:p>
          <w:p w:rsidR="0090214C" w:rsidRPr="0090214C" w:rsidRDefault="009B5464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  <w:hyperlink r:id="rId14" w:history="1">
              <w:r w:rsidR="0090214C" w:rsidRPr="0090214C">
                <w:rPr>
                  <w:rStyle w:val="Hyperlink"/>
                  <w:rFonts w:ascii="Arial Narrow" w:hAnsi="Arial Narrow"/>
                  <w:b/>
                  <w:sz w:val="28"/>
                  <w:szCs w:val="28"/>
                </w:rPr>
                <w:t>www.web.seesaw.me</w:t>
              </w:r>
            </w:hyperlink>
          </w:p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0214C" w:rsidRPr="0090214C" w:rsidTr="009B5464">
        <w:trPr>
          <w:trHeight w:val="2308"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9156A8D" wp14:editId="15A56311">
                  <wp:extent cx="3867516" cy="1543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035" cy="155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Click ‘</w:t>
            </w:r>
            <w:r w:rsidRPr="0090214C">
              <w:rPr>
                <w:rFonts w:ascii="Arial Narrow" w:hAnsi="Arial Narrow"/>
                <w:b/>
                <w:sz w:val="28"/>
                <w:szCs w:val="28"/>
              </w:rPr>
              <w:t xml:space="preserve">Log </w:t>
            </w:r>
            <w:proofErr w:type="gramStart"/>
            <w:r w:rsidRPr="0090214C">
              <w:rPr>
                <w:rFonts w:ascii="Arial Narrow" w:hAnsi="Arial Narrow"/>
                <w:b/>
                <w:sz w:val="28"/>
                <w:szCs w:val="28"/>
              </w:rPr>
              <w:t>In</w:t>
            </w:r>
            <w:proofErr w:type="gramEnd"/>
            <w:r w:rsidRPr="0090214C">
              <w:rPr>
                <w:rFonts w:ascii="Arial Narrow" w:hAnsi="Arial Narrow"/>
                <w:b/>
                <w:sz w:val="28"/>
                <w:szCs w:val="28"/>
              </w:rPr>
              <w:t>’</w:t>
            </w:r>
          </w:p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(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>On the top right of the screen click on the blue log in tab)</w:t>
            </w:r>
          </w:p>
        </w:tc>
      </w:tr>
      <w:tr w:rsidR="0090214C" w:rsidRPr="0090214C" w:rsidTr="009B5464">
        <w:trPr>
          <w:trHeight w:val="2781"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04D62D5D" wp14:editId="27970661">
                  <wp:simplePos x="0" y="0"/>
                  <wp:positionH relativeFrom="column">
                    <wp:posOffset>1652876</wp:posOffset>
                  </wp:positionH>
                  <wp:positionV relativeFrom="paragraph">
                    <wp:posOffset>761724</wp:posOffset>
                  </wp:positionV>
                  <wp:extent cx="1681399" cy="230588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8" t="67630" r="8519" b="21856"/>
                          <a:stretch/>
                        </pic:blipFill>
                        <pic:spPr bwMode="auto">
                          <a:xfrm>
                            <a:off x="0" y="0"/>
                            <a:ext cx="1726639" cy="23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214C">
              <w:rPr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7DC768D" wp14:editId="0FBCEBB9">
                      <wp:simplePos x="0" y="0"/>
                      <wp:positionH relativeFrom="column">
                        <wp:posOffset>1438193</wp:posOffset>
                      </wp:positionH>
                      <wp:positionV relativeFrom="paragraph">
                        <wp:posOffset>984360</wp:posOffset>
                      </wp:positionV>
                      <wp:extent cx="254442" cy="206127"/>
                      <wp:effectExtent l="0" t="38100" r="50800" b="2286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442" cy="2061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39CB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" o:spid="_x0000_s1026" type="#_x0000_t32" style="position:absolute;margin-left:113.25pt;margin-top:77.5pt;width:20.05pt;height:16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90214C">
              <w:rPr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ABCC48" wp14:editId="22C8C937">
                      <wp:simplePos x="0" y="0"/>
                      <wp:positionH relativeFrom="column">
                        <wp:posOffset>110324</wp:posOffset>
                      </wp:positionH>
                      <wp:positionV relativeFrom="paragraph">
                        <wp:posOffset>1095679</wp:posOffset>
                      </wp:positionV>
                      <wp:extent cx="1296063" cy="214685"/>
                      <wp:effectExtent l="0" t="0" r="18415" b="139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63" cy="214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0CD86" id="Rectangle 4" o:spid="_x0000_s1026" style="position:absolute;margin-left:8.7pt;margin-top:86.25pt;width:102.05pt;height:1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" filled="f" strokecolor="red" strokeweight="1pt"/>
                  </w:pict>
                </mc:Fallback>
              </mc:AlternateContent>
            </w:r>
            <w:r w:rsidRPr="0090214C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BDBFB68" wp14:editId="11486FA5">
                  <wp:extent cx="1533994" cy="16420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403" cy="167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Click ‘</w:t>
            </w:r>
            <w:r w:rsidRPr="0090214C">
              <w:rPr>
                <w:rFonts w:ascii="Arial Narrow" w:hAnsi="Arial Narrow"/>
                <w:b/>
                <w:sz w:val="28"/>
                <w:szCs w:val="28"/>
              </w:rPr>
              <w:t>I’m a Family Member’</w:t>
            </w:r>
            <w:r w:rsidRPr="0090214C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90214C" w:rsidRPr="0090214C" w:rsidTr="009B5464">
        <w:trPr>
          <w:trHeight w:val="3068"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rFonts w:ascii="Arial Narrow" w:hAnsi="Arial Narrow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EFBC86" wp14:editId="62202144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426720</wp:posOffset>
                      </wp:positionV>
                      <wp:extent cx="1041621" cy="206071"/>
                      <wp:effectExtent l="0" t="0" r="25400" b="2286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621" cy="206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44080" id="Rectangle 30" o:spid="_x0000_s1026" style="position:absolute;margin-left:77.15pt;margin-top:33.6pt;width:82pt;height:1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" filled="f" strokecolor="red" strokeweight="1pt"/>
                  </w:pict>
                </mc:Fallback>
              </mc:AlternateContent>
            </w:r>
            <w:r w:rsidRPr="0090214C">
              <w:rPr>
                <w:rFonts w:ascii="Arial Narrow" w:hAnsi="Arial Narrow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5A91D93" wp14:editId="43E04B25">
                  <wp:extent cx="3500436" cy="1123950"/>
                  <wp:effectExtent l="19050" t="19050" r="24130" b="190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42916"/>
                          <a:stretch/>
                        </pic:blipFill>
                        <pic:spPr bwMode="auto">
                          <a:xfrm>
                            <a:off x="0" y="0"/>
                            <a:ext cx="3631495" cy="1166031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90214C" w:rsidRPr="0090214C" w:rsidRDefault="0090214C" w:rsidP="0090214C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Enter your email address and password.</w:t>
            </w:r>
          </w:p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</w:p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Ensure you use the email you used when you accepted your invitation.</w:t>
            </w:r>
          </w:p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 xml:space="preserve"> If you have not yet “accepted” an invitation from your child’s class teacher please go to </w:t>
            </w:r>
            <w:r w:rsidRPr="0090214C">
              <w:rPr>
                <w:rFonts w:ascii="Arial Narrow" w:hAnsi="Arial Narrow"/>
                <w:i/>
                <w:sz w:val="28"/>
                <w:szCs w:val="28"/>
                <w:u w:val="single"/>
              </w:rPr>
              <w:t>Seesaw Instructions 1</w:t>
            </w:r>
            <w:r w:rsidRPr="0090214C">
              <w:rPr>
                <w:rFonts w:ascii="Arial Narrow" w:hAnsi="Arial Narrow"/>
                <w:i/>
                <w:sz w:val="28"/>
                <w:szCs w:val="28"/>
              </w:rPr>
              <w:t xml:space="preserve"> which explains how to accept the this invitation</w:t>
            </w:r>
            <w:r w:rsidRPr="0090214C">
              <w:rPr>
                <w:rFonts w:ascii="Arial Narrow" w:hAnsi="Arial Narrow"/>
                <w:b/>
                <w:i/>
                <w:sz w:val="28"/>
                <w:szCs w:val="28"/>
              </w:rPr>
              <w:t>.</w:t>
            </w:r>
          </w:p>
        </w:tc>
      </w:tr>
      <w:tr w:rsidR="0090214C" w:rsidRPr="0090214C" w:rsidTr="009B5464">
        <w:trPr>
          <w:trHeight w:val="2111"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B5464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214C">
              <w:rPr>
                <w:rFonts w:ascii="Arial Narrow" w:hAnsi="Arial Narrow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AFB3DE" wp14:editId="059414EF">
                      <wp:simplePos x="0" y="0"/>
                      <wp:positionH relativeFrom="column">
                        <wp:posOffset>2002514</wp:posOffset>
                      </wp:positionH>
                      <wp:positionV relativeFrom="paragraph">
                        <wp:posOffset>391022</wp:posOffset>
                      </wp:positionV>
                      <wp:extent cx="182797" cy="135172"/>
                      <wp:effectExtent l="0" t="38100" r="46355" b="17780"/>
                      <wp:wrapNone/>
                      <wp:docPr id="193" name="Straight Arrow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797" cy="1351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DB25E" id="Straight Arrow Connector 193" o:spid="_x0000_s1026" type="#_x0000_t32" style="position:absolute;margin-left:157.7pt;margin-top:30.8pt;width:14.4pt;height:10.6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90214C">
              <w:rPr>
                <w:rFonts w:ascii="Arial Narrow" w:hAnsi="Arial Narrow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CF3BAAA" wp14:editId="4D4CDB2E">
                      <wp:simplePos x="0" y="0"/>
                      <wp:positionH relativeFrom="column">
                        <wp:posOffset>1780098</wp:posOffset>
                      </wp:positionH>
                      <wp:positionV relativeFrom="paragraph">
                        <wp:posOffset>518243</wp:posOffset>
                      </wp:positionV>
                      <wp:extent cx="206734" cy="95415"/>
                      <wp:effectExtent l="0" t="0" r="22225" b="1905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95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CAD19F" id="Rectangle 192" o:spid="_x0000_s1026" style="position:absolute;margin-left:140.15pt;margin-top:40.8pt;width:16.3pt;height: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" filled="f" strokecolor="red" strokeweight="1pt"/>
                  </w:pict>
                </mc:Fallback>
              </mc:AlternateContent>
            </w:r>
            <w:r w:rsidRPr="0090214C">
              <w:rPr>
                <w:rFonts w:ascii="Arial Narrow" w:hAnsi="Arial Narrow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1881623C" wp14:editId="36A24834">
                  <wp:simplePos x="0" y="0"/>
                  <wp:positionH relativeFrom="column">
                    <wp:posOffset>2145306</wp:posOffset>
                  </wp:positionH>
                  <wp:positionV relativeFrom="paragraph">
                    <wp:posOffset>80755</wp:posOffset>
                  </wp:positionV>
                  <wp:extent cx="885807" cy="348314"/>
                  <wp:effectExtent l="19050" t="19050" r="10160" b="1397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66" t="30751" r="34203" b="64823"/>
                          <a:stretch/>
                        </pic:blipFill>
                        <pic:spPr bwMode="auto">
                          <a:xfrm>
                            <a:off x="0" y="0"/>
                            <a:ext cx="885807" cy="34831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214C">
              <w:rPr>
                <w:rFonts w:ascii="Arial Narrow" w:hAnsi="Arial Narrow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AB8B368" wp14:editId="6AC75F51">
                  <wp:extent cx="2946866" cy="946205"/>
                  <wp:effectExtent l="19050" t="19050" r="25400" b="2540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42916"/>
                          <a:stretch/>
                        </pic:blipFill>
                        <pic:spPr bwMode="auto">
                          <a:xfrm>
                            <a:off x="0" y="0"/>
                            <a:ext cx="3009872" cy="96643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14C" w:rsidRPr="0090214C" w:rsidRDefault="0090214C" w:rsidP="0090214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4C" w:rsidRPr="0090214C" w:rsidRDefault="0090214C" w:rsidP="0090214C">
            <w:pPr>
              <w:rPr>
                <w:rFonts w:ascii="Arial Narrow" w:hAnsi="Arial Narrow"/>
                <w:sz w:val="28"/>
                <w:szCs w:val="28"/>
              </w:rPr>
            </w:pPr>
            <w:r w:rsidRPr="0090214C">
              <w:rPr>
                <w:rFonts w:ascii="Arial Narrow" w:hAnsi="Arial Narrow"/>
                <w:sz w:val="28"/>
                <w:szCs w:val="28"/>
              </w:rPr>
              <w:t>Press ‘</w:t>
            </w:r>
            <w:r w:rsidRPr="0090214C">
              <w:rPr>
                <w:rFonts w:ascii="Arial Narrow" w:hAnsi="Arial Narrow"/>
                <w:b/>
                <w:sz w:val="28"/>
                <w:szCs w:val="28"/>
              </w:rPr>
              <w:t>Family Sign In’</w:t>
            </w:r>
            <w:r w:rsidRPr="0090214C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</w:tbl>
    <w:p w:rsidR="009B5464" w:rsidRPr="009B5464" w:rsidRDefault="009B5464" w:rsidP="009B5464">
      <w:pPr>
        <w:rPr>
          <w:rFonts w:ascii="Arial Narrow" w:hAnsi="Arial Narrow"/>
        </w:rPr>
      </w:pPr>
      <w:r w:rsidRPr="009B5464">
        <w:rPr>
          <w:rFonts w:ascii="Arial Narrow" w:hAnsi="Arial Narrow"/>
        </w:rPr>
        <w:t>*</w:t>
      </w:r>
      <w:r>
        <w:rPr>
          <w:rFonts w:ascii="Arial Narrow" w:hAnsi="Arial Narrow"/>
        </w:rPr>
        <w:t xml:space="preserve"> </w:t>
      </w:r>
      <w:r w:rsidRPr="009B5464">
        <w:rPr>
          <w:rFonts w:ascii="Arial Narrow" w:hAnsi="Arial Narrow"/>
        </w:rPr>
        <w:t>See the You Tube links below for a video demonstration of how to download the Seesaw App to Android and Apple devices</w:t>
      </w:r>
      <w:bookmarkStart w:id="0" w:name="_GoBack"/>
      <w:bookmarkEnd w:id="0"/>
    </w:p>
    <w:p w:rsidR="009B5464" w:rsidRDefault="009B5464" w:rsidP="0090214C"/>
    <w:p w:rsidR="009B5464" w:rsidRDefault="009B5464" w:rsidP="0090214C">
      <w:r>
        <w:rPr>
          <w:noProof/>
          <w:lang w:eastAsia="en-AU"/>
        </w:rPr>
        <w:lastRenderedPageBreak/>
        <w:drawing>
          <wp:inline distT="0" distB="0" distL="0" distR="0" wp14:anchorId="49EFF595" wp14:editId="07E4784B">
            <wp:extent cx="6661150" cy="4191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64" w:rsidRDefault="009B5464" w:rsidP="009B5464">
      <w:pPr>
        <w:jc w:val="center"/>
        <w:rPr>
          <w:rFonts w:ascii="Calibri" w:eastAsia="Times New Roman" w:hAnsi="Calibri" w:cs="Calibri"/>
          <w:color w:val="000000"/>
        </w:rPr>
      </w:pPr>
      <w:hyperlink r:id="rId19" w:history="1">
        <w:r>
          <w:rPr>
            <w:rStyle w:val="Hyperlink"/>
            <w:rFonts w:ascii="Calibri" w:eastAsia="Times New Roman" w:hAnsi="Calibri" w:cs="Calibri"/>
          </w:rPr>
          <w:t>https://www.youtube.com/watch?v=wng_zTWU0FE&amp;feature=emb_title</w:t>
        </w:r>
      </w:hyperlink>
    </w:p>
    <w:p w:rsidR="009B5464" w:rsidRDefault="009B5464" w:rsidP="009B5464">
      <w:pPr>
        <w:rPr>
          <w:rFonts w:ascii="Calibri" w:eastAsia="Times New Roman" w:hAnsi="Calibri" w:cs="Calibri"/>
          <w:color w:val="000000"/>
        </w:rPr>
      </w:pPr>
      <w:r>
        <w:rPr>
          <w:noProof/>
          <w:lang w:eastAsia="en-AU"/>
        </w:rPr>
        <w:drawing>
          <wp:inline distT="0" distB="0" distL="0" distR="0" wp14:anchorId="44AE1C3A" wp14:editId="5D02F76D">
            <wp:extent cx="6661150" cy="408495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64" w:rsidRDefault="009B5464" w:rsidP="009B5464">
      <w:pPr>
        <w:rPr>
          <w:rFonts w:ascii="Calibri" w:eastAsia="Times New Roman" w:hAnsi="Calibri" w:cs="Calibri"/>
          <w:color w:val="000000"/>
        </w:rPr>
      </w:pPr>
    </w:p>
    <w:p w:rsidR="009B5464" w:rsidRPr="009B5464" w:rsidRDefault="009B5464" w:rsidP="009B5464">
      <w:pPr>
        <w:jc w:val="center"/>
        <w:rPr>
          <w:rStyle w:val="Hyperlink"/>
          <w:rFonts w:ascii="Calibri" w:eastAsia="Times New Roman" w:hAnsi="Calibri" w:cs="Calibri"/>
        </w:rPr>
      </w:pPr>
      <w:r>
        <w:rPr>
          <w:rFonts w:ascii="Calibri" w:eastAsia="Times New Roman" w:hAnsi="Calibri" w:cs="Calibri"/>
          <w:color w:val="000000"/>
        </w:rPr>
        <w:fldChar w:fldCharType="begin"/>
      </w:r>
      <w:r>
        <w:rPr>
          <w:rFonts w:ascii="Calibri" w:eastAsia="Times New Roman" w:hAnsi="Calibri" w:cs="Calibri"/>
          <w:color w:val="000000"/>
        </w:rPr>
        <w:instrText xml:space="preserve"> HYPERLINK "https://aus01.safelinks.protection.outlook.com/?url=https%3A%2F%2Fwww.youtube.com%2Fwatch%3Fv%3DTgAVbZIGLI0%26feature%3Demb_title&amp;data=02%7C01%7CSerena.Gosnay%40education.wa.edu.au%7C249189c6c2904cf0355d08d7d6c08da3%7Ce08016f9d1fd4cbb83b0b76eb4361627%7C0%7C0%7C637213994801377915&amp;sdata=JUIkD91BgNJtfDLJE9Vx%2BLRKvGc%2FsnQXKu22BYOU%2FLk%3D&amp;reserved=0" </w:instrText>
      </w:r>
      <w:r>
        <w:rPr>
          <w:rFonts w:ascii="Calibri" w:eastAsia="Times New Roman" w:hAnsi="Calibri" w:cs="Calibri"/>
          <w:color w:val="000000"/>
        </w:rPr>
      </w:r>
      <w:r>
        <w:rPr>
          <w:rFonts w:ascii="Calibri" w:eastAsia="Times New Roman" w:hAnsi="Calibri" w:cs="Calibri"/>
          <w:color w:val="000000"/>
        </w:rPr>
        <w:fldChar w:fldCharType="separate"/>
      </w:r>
      <w:r w:rsidRPr="009B5464">
        <w:rPr>
          <w:rStyle w:val="Hyperlink"/>
          <w:rFonts w:ascii="Calibri" w:eastAsia="Times New Roman" w:hAnsi="Calibri" w:cs="Calibri"/>
        </w:rPr>
        <w:t>https://www.yo</w:t>
      </w:r>
      <w:r w:rsidRPr="009B5464">
        <w:rPr>
          <w:rStyle w:val="Hyperlink"/>
          <w:rFonts w:ascii="Calibri" w:eastAsia="Times New Roman" w:hAnsi="Calibri" w:cs="Calibri"/>
        </w:rPr>
        <w:t>utube.com/watch?v=Tg</w:t>
      </w:r>
      <w:r w:rsidRPr="009B5464">
        <w:rPr>
          <w:rStyle w:val="Hyperlink"/>
          <w:rFonts w:ascii="Calibri" w:eastAsia="Times New Roman" w:hAnsi="Calibri" w:cs="Calibri"/>
        </w:rPr>
        <w:t>A</w:t>
      </w:r>
      <w:r w:rsidRPr="009B5464">
        <w:rPr>
          <w:rStyle w:val="Hyperlink"/>
          <w:rFonts w:ascii="Calibri" w:eastAsia="Times New Roman" w:hAnsi="Calibri" w:cs="Calibri"/>
        </w:rPr>
        <w:t>VbZIGLI0&amp;feature=emb_title</w:t>
      </w:r>
    </w:p>
    <w:p w:rsidR="009B5464" w:rsidRDefault="009B5464" w:rsidP="0090214C">
      <w:r>
        <w:rPr>
          <w:rFonts w:ascii="Calibri" w:eastAsia="Times New Roman" w:hAnsi="Calibri" w:cs="Calibri"/>
          <w:color w:val="000000"/>
        </w:rPr>
        <w:fldChar w:fldCharType="end"/>
      </w:r>
    </w:p>
    <w:sectPr w:rsidR="009B5464" w:rsidSect="00BE52B4"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70797"/>
    <w:multiLevelType w:val="hybridMultilevel"/>
    <w:tmpl w:val="2B5832C8"/>
    <w:lvl w:ilvl="0" w:tplc="6792ED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634"/>
    <w:rsid w:val="00052634"/>
    <w:rsid w:val="00086193"/>
    <w:rsid w:val="001C00C2"/>
    <w:rsid w:val="0046234E"/>
    <w:rsid w:val="008B568A"/>
    <w:rsid w:val="0090214C"/>
    <w:rsid w:val="009A2695"/>
    <w:rsid w:val="009B5464"/>
    <w:rsid w:val="00AA7149"/>
    <w:rsid w:val="00BE52B4"/>
    <w:rsid w:val="00D61219"/>
    <w:rsid w:val="00D64F54"/>
    <w:rsid w:val="00DC3EC3"/>
    <w:rsid w:val="00D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47952"/>
  <w15:chartTrackingRefBased/>
  <w15:docId w15:val="{1B862EBC-F5D8-423D-812C-90ADDD6C0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6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634"/>
    <w:pPr>
      <w:ind w:left="720"/>
      <w:contextualSpacing/>
    </w:pPr>
  </w:style>
  <w:style w:type="table" w:styleId="TableGrid">
    <w:name w:val="Table Grid"/>
    <w:basedOn w:val="TableNormal"/>
    <w:uiPriority w:val="39"/>
    <w:rsid w:val="00052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B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54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hyperlink" Target="https://aus01.safelinks.protection.outlook.com/?url=https%3A%2F%2Fwww.youtube.com%2Fwatch%3Fv%3Dwng_zTWU0FE%26feature%3Demb_title&amp;data=02%7C01%7CSerena.Gosnay%40education.wa.edu.au%7C249189c6c2904cf0355d08d7d6c08da3%7Ce08016f9d1fd4cbb83b0b76eb4361627%7C0%7C0%7C637213994801367913&amp;sdata=fQrHdy6y9EhyLCI8kcKyL%2BYRteE52duezeyuu2Z01Qs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web.seesaw.m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47517A06</Template>
  <TotalTime>72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GOSNAY Serena [South Thornlie Primary School]</dc:creator>
  <cp:keywords/>
  <dc:description/>
  <cp:lastModifiedBy>GOSNAY Serena [South Thornlie Primary School]</cp:lastModifiedBy>
  <cp:revision>4</cp:revision>
  <cp:lastPrinted>2020-04-02T06:35:00Z</cp:lastPrinted>
  <dcterms:created xsi:type="dcterms:W3CDTF">2020-04-02T04:21:00Z</dcterms:created>
  <dcterms:modified xsi:type="dcterms:W3CDTF">2020-04-02T06:35:00Z</dcterms:modified>
</cp:coreProperties>
</file>